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3DDB" w14:textId="287A8288" w:rsidR="004C0E90" w:rsidRDefault="00510A02" w:rsidP="007F3972">
      <w:pPr>
        <w:autoSpaceDE w:val="0"/>
        <w:autoSpaceDN w:val="0"/>
        <w:adjustRightInd w:val="0"/>
        <w:jc w:val="center"/>
        <w:rPr>
          <w:rFonts w:eastAsia="Times New Roman"/>
        </w:rPr>
      </w:pPr>
      <w:bookmarkStart w:id="0" w:name="_GoBack"/>
      <w:bookmarkEnd w:id="0"/>
      <w:r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46603" wp14:editId="60DA7B86">
                <wp:simplePos x="0" y="0"/>
                <wp:positionH relativeFrom="column">
                  <wp:posOffset>544627</wp:posOffset>
                </wp:positionH>
                <wp:positionV relativeFrom="paragraph">
                  <wp:posOffset>5239385</wp:posOffset>
                </wp:positionV>
                <wp:extent cx="6676390" cy="1901825"/>
                <wp:effectExtent l="0" t="0" r="3810" b="317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5E7BE" w14:textId="44DE3CF7" w:rsidR="00E07D58" w:rsidRPr="007E1D35" w:rsidRDefault="00E07D58" w:rsidP="0069669E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</w:pPr>
                            <w:r w:rsidRPr="007E1D35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  <w:t>活動の名称（タイトル）</w:t>
                            </w:r>
                          </w:p>
                          <w:p w14:paraId="0BA461F3" w14:textId="208EF3FA" w:rsidR="00E07D58" w:rsidRPr="003634B7" w:rsidRDefault="00E07D58" w:rsidP="00E94DEC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/>
                                <w:color w:val="7C0C60"/>
                                <w:sz w:val="32"/>
                                <w:szCs w:val="32"/>
                              </w:rPr>
                            </w:pP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興味を引く一言</w:t>
                            </w:r>
                            <w:r w:rsidR="001E3398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を</w:t>
                            </w:r>
                            <w:r w:rsidR="005E7584"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！</w:t>
                            </w: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（サブタイトル）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42.9pt;margin-top:412.55pt;width:525.7pt;height:1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" filled="f" stroked="f">
                <v:textbox inset="0,0,0,0">
                  <w:txbxContent>
                    <w:p w14:paraId="7EA5E7BE" w14:textId="44DE3CF7" w:rsidR="00E07D58" w:rsidRPr="007E1D35" w:rsidRDefault="00E07D58" w:rsidP="0069669E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</w:pPr>
                      <w:r w:rsidRPr="007E1D35">
                        <w:rPr>
                          <w:rFonts w:asciiTheme="minorEastAsia" w:hAnsiTheme="minorEastAsia" w:hint="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  <w:t>活動の名称（タイトル）</w:t>
                      </w:r>
                    </w:p>
                    <w:p w14:paraId="0BA461F3" w14:textId="208EF3FA" w:rsidR="00E07D58" w:rsidRPr="003634B7" w:rsidRDefault="00E07D58" w:rsidP="00E94DEC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/>
                          <w:color w:val="7C0C60"/>
                          <w:sz w:val="32"/>
                          <w:szCs w:val="32"/>
                        </w:rPr>
                      </w:pP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興味を引く一言</w:t>
                      </w:r>
                      <w:r w:rsidR="001E3398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を</w:t>
                      </w:r>
                      <w:r w:rsidR="005E7584"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！</w:t>
                      </w: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（サブタイトル）</w:t>
                      </w:r>
                    </w:p>
                  </w:txbxContent>
                </v:textbox>
              </v:shape>
            </w:pict>
          </mc:Fallback>
        </mc:AlternateContent>
      </w:r>
      <w:r w:rsidR="004A7C62"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0A190" wp14:editId="69579F48">
                <wp:simplePos x="0" y="0"/>
                <wp:positionH relativeFrom="column">
                  <wp:posOffset>837565</wp:posOffset>
                </wp:positionH>
                <wp:positionV relativeFrom="paragraph">
                  <wp:posOffset>6770370</wp:posOffset>
                </wp:positionV>
                <wp:extent cx="6393180" cy="4092575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409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5BEDA" w14:textId="27327EC9" w:rsidR="00E07D58" w:rsidRPr="00D442E8" w:rsidRDefault="00E07D58" w:rsidP="005243F0">
                            <w:pPr>
                              <w:snapToGrid w:val="0"/>
                              <w:spacing w:afterLines="50" w:after="12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</w:pPr>
                            <w:r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D442E8">
                              <w:rPr>
                                <w:rFonts w:asciiTheme="minorEastAsia" w:hAnsiTheme="minor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br/>
                            </w:r>
                            <w:r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（※通常ここには興味を引く文章が入ります。「一緒に〜しよう</w:t>
                            </w:r>
                            <w:r w:rsidR="001E3398"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！</w:t>
                            </w:r>
                            <w:r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」等）</w:t>
                            </w:r>
                          </w:p>
                          <w:p w14:paraId="569ECBB0" w14:textId="12B72DDC" w:rsidR="00E07D58" w:rsidRPr="00D442E8" w:rsidRDefault="0082516D" w:rsidP="00765B6B">
                            <w:pPr>
                              <w:pStyle w:val="a3"/>
                              <w:snapToGrid w:val="0"/>
                              <w:spacing w:beforeLines="50" w:before="120" w:afterLines="50" w:after="120" w:line="28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 xml:space="preserve">　</w:t>
                            </w:r>
                            <w:r w:rsidR="00E07D58"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>○</w:t>
                            </w:r>
                            <w:r w:rsidR="00E07D58"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  <w:t>月</w:t>
                            </w:r>
                            <w:r w:rsidR="00E07D58"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>○</w:t>
                            </w:r>
                            <w:r w:rsidR="00E07D58"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="00B44824"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1FCAF4EC" w14:textId="77777777" w:rsidR="00E07D58" w:rsidRPr="00D442E8" w:rsidRDefault="00E07D58" w:rsidP="006C56E1">
                            <w:pPr>
                              <w:spacing w:beforeLines="100" w:before="24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予定スケジュール（サンプル）</w:t>
                            </w:r>
                          </w:p>
                          <w:p w14:paraId="0E1C2096" w14:textId="1867084C" w:rsidR="00D620FA" w:rsidRPr="00D442E8" w:rsidRDefault="0082516D" w:rsidP="00D620FA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 xml:space="preserve">　</w:t>
                            </w:r>
                            <w:r w:rsidR="00920A8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「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活動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A</w:t>
                            </w:r>
                            <w:r w:rsidR="00920A8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」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 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:00 - 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: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0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 xml:space="preserve">　／　</w:t>
                            </w:r>
                            <w:r w:rsidR="00920A8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「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活動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B</w:t>
                            </w:r>
                            <w:r w:rsidR="00920A8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」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 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:00 - 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: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0</w:t>
                            </w:r>
                          </w:p>
                          <w:p w14:paraId="5B1E0140" w14:textId="77777777" w:rsidR="003F55F2" w:rsidRPr="00D442E8" w:rsidRDefault="003F55F2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</w:p>
                          <w:p w14:paraId="423BD385" w14:textId="4D897F1C" w:rsidR="00E07D58" w:rsidRPr="00D442E8" w:rsidRDefault="00E07D58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開催場所：</w:t>
                            </w:r>
                            <w:r w:rsidR="00A10B36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（※開催地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</w:t>
                            </w:r>
                            <w:r w:rsidR="00A10B36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会場名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</w:t>
                            </w:r>
                            <w:r w:rsidR="00F529A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部屋番号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</w:t>
                            </w:r>
                            <w:r w:rsidR="00F529A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目印</w:t>
                            </w:r>
                            <w:r w:rsidR="008875FA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，住所</w:t>
                            </w:r>
                            <w:r w:rsidR="00F529A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等。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）</w:t>
                            </w:r>
                          </w:p>
                          <w:p w14:paraId="31162B1D" w14:textId="5F4837B5" w:rsidR="00E07D58" w:rsidRPr="00D442E8" w:rsidRDefault="00E07D58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参加対象：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</w:t>
                            </w:r>
                            <w:r w:rsidR="009E689C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対象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の範囲。</w:t>
                            </w:r>
                            <w:r w:rsidR="00F009E2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特に来てほしい方々</w:t>
                            </w:r>
                            <w:r w:rsidR="00467401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への歓迎を込めて</w:t>
                            </w:r>
                            <w:r w:rsidR="00F009E2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。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）</w:t>
                            </w:r>
                          </w:p>
                          <w:p w14:paraId="09D6CE5E" w14:textId="58BA3557" w:rsidR="00E07D58" w:rsidRPr="00D442E8" w:rsidRDefault="00E07D58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おもな活動内容：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（※予定している活動の種類</w:t>
                            </w:r>
                            <w:r w:rsidR="004A3414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，活動</w:t>
                            </w:r>
                            <w:r w:rsidR="001228C4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項目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等</w:t>
                            </w:r>
                            <w:r w:rsidR="004A3414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，興味がわくような</w:t>
                            </w:r>
                            <w:r w:rsidR="001228C4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タイトル</w:t>
                            </w:r>
                            <w:r w:rsidR="004A3414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を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。）</w:t>
                            </w:r>
                          </w:p>
                          <w:p w14:paraId="1B45157D" w14:textId="576D1F6E" w:rsidR="00511876" w:rsidRPr="00D442E8" w:rsidRDefault="00511876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="00164263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詳細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：</w:t>
                            </w:r>
                            <w:r w:rsidR="00164263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</w:t>
                            </w:r>
                            <w:r w:rsidR="001D5FF6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参加費，各自持ってくるもの，服装，会場や活動での注意事項等。</w:t>
                            </w:r>
                            <w:r w:rsidR="00164263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）</w:t>
                            </w:r>
                          </w:p>
                          <w:p w14:paraId="44562730" w14:textId="34B097D6" w:rsidR="00511876" w:rsidRPr="00D442E8" w:rsidRDefault="00511876" w:rsidP="00D23BAE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お問い合わせ</w:t>
                            </w:r>
                            <w:r w:rsidR="003C223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先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：</w:t>
                            </w:r>
                            <w:r w:rsidR="003C223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（※連絡方法，担当者名等。</w:t>
                            </w:r>
                            <w:r w:rsidR="00DD741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不特定多数</w:t>
                            </w:r>
                            <w:r w:rsidR="006D3E70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に公表できる範囲内で。</w:t>
                            </w:r>
                            <w:r w:rsidR="003C223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）</w:t>
                            </w:r>
                          </w:p>
                          <w:p w14:paraId="04D1ABF8" w14:textId="708DF5CA" w:rsidR="00E07D58" w:rsidRPr="00D442E8" w:rsidRDefault="00511876" w:rsidP="004A7C62">
                            <w:pPr>
                              <w:spacing w:beforeLines="100" w:before="240" w:afterLines="25" w:after="60" w:line="276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主催：末日聖徒イエス・キリスト教会</w:t>
                            </w:r>
                            <w:r w:rsidR="00467401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 xml:space="preserve">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65.95pt;margin-top:533.1pt;width:503.4pt;height:3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lLD+YCAAAa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" filled="f" stroked="f">
                <v:textbox>
                  <w:txbxContent>
                    <w:p w14:paraId="61C5BEDA" w14:textId="27327EC9" w:rsidR="00E07D58" w:rsidRPr="00D442E8" w:rsidRDefault="00E07D58" w:rsidP="005243F0">
                      <w:pPr>
                        <w:snapToGrid w:val="0"/>
                        <w:spacing w:afterLines="50" w:after="12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410041"/>
                          <w:sz w:val="28"/>
                          <w:szCs w:val="28"/>
                        </w:rPr>
                      </w:pPr>
                      <w:r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D442E8">
                        <w:rPr>
                          <w:rFonts w:asciiTheme="minorEastAsia" w:hAnsiTheme="minorEastAsia"/>
                          <w:b/>
                          <w:color w:val="410041"/>
                          <w:sz w:val="28"/>
                          <w:szCs w:val="28"/>
                        </w:rPr>
                        <w:br/>
                      </w:r>
                      <w:r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（※通常ここには興味を引く文章が入ります。「一緒に〜しよう</w:t>
                      </w:r>
                      <w:r w:rsidR="001E3398"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！</w:t>
                      </w:r>
                      <w:r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」等）</w:t>
                      </w:r>
                    </w:p>
                    <w:p w14:paraId="569ECBB0" w14:textId="12B72DDC" w:rsidR="00E07D58" w:rsidRPr="00D442E8" w:rsidRDefault="0082516D" w:rsidP="00765B6B">
                      <w:pPr>
                        <w:pStyle w:val="a3"/>
                        <w:snapToGrid w:val="0"/>
                        <w:spacing w:beforeLines="50" w:before="120" w:afterLines="50" w:after="120" w:line="280" w:lineRule="atLeast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10041"/>
                          <w:sz w:val="40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 xml:space="preserve">　</w:t>
                      </w:r>
                      <w:r w:rsidR="00E07D58"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>○</w:t>
                      </w:r>
                      <w:r w:rsidR="00E07D58"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  <w:t>月</w:t>
                      </w:r>
                      <w:r w:rsidR="00E07D58"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>○</w:t>
                      </w:r>
                      <w:r w:rsidR="00E07D58"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  <w:t>日（○）○○時より</w:t>
                      </w:r>
                      <w:r w:rsidR="00B44824"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1FCAF4EC" w14:textId="77777777" w:rsidR="00E07D58" w:rsidRPr="00D442E8" w:rsidRDefault="00E07D58" w:rsidP="006C56E1">
                      <w:pPr>
                        <w:spacing w:beforeLines="100" w:before="240"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予定スケジュール（サンプル）</w:t>
                      </w:r>
                    </w:p>
                    <w:p w14:paraId="0E1C2096" w14:textId="1867084C" w:rsidR="00D620FA" w:rsidRPr="00D442E8" w:rsidRDefault="0082516D" w:rsidP="00D620FA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 xml:space="preserve">　</w:t>
                      </w:r>
                      <w:r w:rsidR="00920A8F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「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活動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A</w:t>
                      </w:r>
                      <w:r w:rsidR="00920A8F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」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 </w:t>
                      </w:r>
                      <w:r w:rsidR="00E07D58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="00E07D58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:00 - </w:t>
                      </w:r>
                      <w:r w:rsidR="00E07D58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="00E07D58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:</w:t>
                      </w:r>
                      <w:r w:rsidR="00E07D58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</w:t>
                      </w:r>
                      <w:r w:rsidR="00E07D58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0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 xml:space="preserve">　／　</w:t>
                      </w:r>
                      <w:r w:rsidR="00920A8F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「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活動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B</w:t>
                      </w:r>
                      <w:r w:rsidR="00920A8F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」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 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:00 - 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: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0</w:t>
                      </w:r>
                    </w:p>
                    <w:p w14:paraId="5B1E0140" w14:textId="77777777" w:rsidR="003F55F2" w:rsidRPr="00D442E8" w:rsidRDefault="003F55F2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</w:p>
                    <w:p w14:paraId="423BD385" w14:textId="4D897F1C" w:rsidR="00E07D58" w:rsidRPr="00D442E8" w:rsidRDefault="00E07D58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開催場所：</w:t>
                      </w:r>
                      <w:r w:rsidR="00A10B36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（※開催地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</w:t>
                      </w:r>
                      <w:r w:rsidR="00A10B36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会場名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</w:t>
                      </w:r>
                      <w:r w:rsidR="00F529AF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部屋番号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</w:t>
                      </w:r>
                      <w:r w:rsidR="00F529AF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目印</w:t>
                      </w:r>
                      <w:r w:rsidR="008875FA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，住所</w:t>
                      </w:r>
                      <w:r w:rsidR="00F529AF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等。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）</w:t>
                      </w:r>
                    </w:p>
                    <w:p w14:paraId="31162B1D" w14:textId="5F4837B5" w:rsidR="00E07D58" w:rsidRPr="00D442E8" w:rsidRDefault="00E07D58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参加対象：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</w:t>
                      </w:r>
                      <w:r w:rsidR="009E689C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対象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の範囲。</w:t>
                      </w:r>
                      <w:r w:rsidR="00F009E2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特に来てほしい方々</w:t>
                      </w:r>
                      <w:r w:rsidR="00467401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への歓迎を込めて</w:t>
                      </w:r>
                      <w:r w:rsidR="00F009E2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。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）</w:t>
                      </w:r>
                    </w:p>
                    <w:p w14:paraId="09D6CE5E" w14:textId="58BA3557" w:rsidR="00E07D58" w:rsidRPr="00D442E8" w:rsidRDefault="00E07D58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おもな活動内容：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（※予定している活動の種類</w:t>
                      </w:r>
                      <w:r w:rsidR="004A3414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，活動</w:t>
                      </w:r>
                      <w:r w:rsidR="001228C4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項目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等</w:t>
                      </w:r>
                      <w:r w:rsidR="004A3414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，興味がわくような</w:t>
                      </w:r>
                      <w:r w:rsidR="001228C4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タイトル</w:t>
                      </w:r>
                      <w:r w:rsidR="004A3414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を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。）</w:t>
                      </w:r>
                    </w:p>
                    <w:p w14:paraId="1B45157D" w14:textId="576D1F6E" w:rsidR="00511876" w:rsidRPr="00D442E8" w:rsidRDefault="00511876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="00164263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詳細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：</w:t>
                      </w:r>
                      <w:r w:rsidR="00164263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</w:t>
                      </w:r>
                      <w:r w:rsidR="001D5FF6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参加費，各自持ってくるもの，服装，会場や活動での注意事項等。</w:t>
                      </w:r>
                      <w:r w:rsidR="00164263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）</w:t>
                      </w:r>
                    </w:p>
                    <w:p w14:paraId="44562730" w14:textId="34B097D6" w:rsidR="00511876" w:rsidRPr="00D442E8" w:rsidRDefault="00511876" w:rsidP="00D23BAE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お問い合わせ</w:t>
                      </w:r>
                      <w:r w:rsidR="003C2238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先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：</w:t>
                      </w:r>
                      <w:r w:rsidR="003C2238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（※連絡方法，担当者名等。</w:t>
                      </w:r>
                      <w:r w:rsidR="00DD741F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不特定多数</w:t>
                      </w:r>
                      <w:r w:rsidR="006D3E70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に公表できる範囲内で。</w:t>
                      </w:r>
                      <w:r w:rsidR="003C2238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）</w:t>
                      </w:r>
                    </w:p>
                    <w:p w14:paraId="04D1ABF8" w14:textId="708DF5CA" w:rsidR="00E07D58" w:rsidRPr="00D442E8" w:rsidRDefault="00511876" w:rsidP="004A7C62">
                      <w:pPr>
                        <w:spacing w:beforeLines="100" w:before="240" w:afterLines="25" w:after="60" w:line="276" w:lineRule="auto"/>
                        <w:jc w:val="center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主催：末日聖徒イエス・キリスト教会</w:t>
                      </w:r>
                      <w:r w:rsidR="00467401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 xml:space="preserve">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67F1">
        <w:rPr>
          <w:rFonts w:eastAsia="Times New Roman"/>
          <w:noProof/>
        </w:rPr>
        <w:drawing>
          <wp:anchor distT="0" distB="0" distL="114300" distR="114300" simplePos="0" relativeHeight="251662336" behindDoc="1" locked="1" layoutInCell="1" allowOverlap="1" wp14:anchorId="6E65E21D" wp14:editId="7EEE752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6" name="図 6" descr="Macintosh HD:Users:production3:Desktop:LDS Template+_Template data:LDS Template+_Sports:LDS Template+_Sports_01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oduction3:Desktop:LDS Template+_Template data:LDS Template+_Sports:LDS Template+_Sports_01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E90" w:rsidSect="00D97BAA">
      <w:pgSz w:w="12240" w:h="17160"/>
      <w:pgMar w:top="0" w:right="0" w:bottom="0" w:left="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dirty"/>
  <w:attachedTemplate r:id="rId1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D3"/>
    <w:rsid w:val="0001057A"/>
    <w:rsid w:val="001228C4"/>
    <w:rsid w:val="00155F55"/>
    <w:rsid w:val="00164263"/>
    <w:rsid w:val="00185575"/>
    <w:rsid w:val="00192B1E"/>
    <w:rsid w:val="001C683A"/>
    <w:rsid w:val="001D0D27"/>
    <w:rsid w:val="001D1D10"/>
    <w:rsid w:val="001D5FF6"/>
    <w:rsid w:val="001E3398"/>
    <w:rsid w:val="00204361"/>
    <w:rsid w:val="002204DD"/>
    <w:rsid w:val="0022434C"/>
    <w:rsid w:val="00297A24"/>
    <w:rsid w:val="002B14B0"/>
    <w:rsid w:val="002B576F"/>
    <w:rsid w:val="002E5C53"/>
    <w:rsid w:val="002E7950"/>
    <w:rsid w:val="002F7051"/>
    <w:rsid w:val="00347481"/>
    <w:rsid w:val="003634B7"/>
    <w:rsid w:val="003C000C"/>
    <w:rsid w:val="003C2238"/>
    <w:rsid w:val="003F55F2"/>
    <w:rsid w:val="003F7F1E"/>
    <w:rsid w:val="00413DC4"/>
    <w:rsid w:val="004255E4"/>
    <w:rsid w:val="00426958"/>
    <w:rsid w:val="00464451"/>
    <w:rsid w:val="00467401"/>
    <w:rsid w:val="00472C22"/>
    <w:rsid w:val="00473980"/>
    <w:rsid w:val="004752B9"/>
    <w:rsid w:val="004A3414"/>
    <w:rsid w:val="004A7C62"/>
    <w:rsid w:val="004C0E90"/>
    <w:rsid w:val="004C611F"/>
    <w:rsid w:val="004D3661"/>
    <w:rsid w:val="004E0B8C"/>
    <w:rsid w:val="004F73B3"/>
    <w:rsid w:val="00510A02"/>
    <w:rsid w:val="00511876"/>
    <w:rsid w:val="005243F0"/>
    <w:rsid w:val="00526C30"/>
    <w:rsid w:val="005958EC"/>
    <w:rsid w:val="005E7584"/>
    <w:rsid w:val="00611B9C"/>
    <w:rsid w:val="00615AAE"/>
    <w:rsid w:val="0064095A"/>
    <w:rsid w:val="0066562C"/>
    <w:rsid w:val="0069669E"/>
    <w:rsid w:val="006C56E1"/>
    <w:rsid w:val="006C6C30"/>
    <w:rsid w:val="006D3E70"/>
    <w:rsid w:val="006D50E9"/>
    <w:rsid w:val="00750C2C"/>
    <w:rsid w:val="00765B6B"/>
    <w:rsid w:val="00774174"/>
    <w:rsid w:val="007A2868"/>
    <w:rsid w:val="007A51C0"/>
    <w:rsid w:val="007C34F4"/>
    <w:rsid w:val="007E1D35"/>
    <w:rsid w:val="007F3972"/>
    <w:rsid w:val="0082516D"/>
    <w:rsid w:val="0083506C"/>
    <w:rsid w:val="00862FF4"/>
    <w:rsid w:val="0086465C"/>
    <w:rsid w:val="00874900"/>
    <w:rsid w:val="008875FA"/>
    <w:rsid w:val="00891EAF"/>
    <w:rsid w:val="008A0A6E"/>
    <w:rsid w:val="008B5211"/>
    <w:rsid w:val="008F0C0F"/>
    <w:rsid w:val="008F2511"/>
    <w:rsid w:val="00920A8F"/>
    <w:rsid w:val="0099119B"/>
    <w:rsid w:val="009A1EC8"/>
    <w:rsid w:val="009A4718"/>
    <w:rsid w:val="009B50E0"/>
    <w:rsid w:val="009C5C29"/>
    <w:rsid w:val="009E689C"/>
    <w:rsid w:val="00A10B36"/>
    <w:rsid w:val="00A266A6"/>
    <w:rsid w:val="00A767F1"/>
    <w:rsid w:val="00A80C82"/>
    <w:rsid w:val="00A81FE1"/>
    <w:rsid w:val="00AA1C75"/>
    <w:rsid w:val="00B00B1D"/>
    <w:rsid w:val="00B031AF"/>
    <w:rsid w:val="00B14033"/>
    <w:rsid w:val="00B20C4A"/>
    <w:rsid w:val="00B44824"/>
    <w:rsid w:val="00B572AA"/>
    <w:rsid w:val="00B6341B"/>
    <w:rsid w:val="00B657AF"/>
    <w:rsid w:val="00B91669"/>
    <w:rsid w:val="00B93D88"/>
    <w:rsid w:val="00C7035B"/>
    <w:rsid w:val="00CD24D3"/>
    <w:rsid w:val="00CE6B90"/>
    <w:rsid w:val="00D23BAE"/>
    <w:rsid w:val="00D26341"/>
    <w:rsid w:val="00D442E8"/>
    <w:rsid w:val="00D47B18"/>
    <w:rsid w:val="00D620FA"/>
    <w:rsid w:val="00D73B91"/>
    <w:rsid w:val="00D8359D"/>
    <w:rsid w:val="00D97BAA"/>
    <w:rsid w:val="00DA10A3"/>
    <w:rsid w:val="00DA1A45"/>
    <w:rsid w:val="00DC31FD"/>
    <w:rsid w:val="00DC6FA9"/>
    <w:rsid w:val="00DC763E"/>
    <w:rsid w:val="00DD5A80"/>
    <w:rsid w:val="00DD741F"/>
    <w:rsid w:val="00DE751D"/>
    <w:rsid w:val="00DF3D50"/>
    <w:rsid w:val="00E07D58"/>
    <w:rsid w:val="00E2491C"/>
    <w:rsid w:val="00E60321"/>
    <w:rsid w:val="00E72470"/>
    <w:rsid w:val="00E73C85"/>
    <w:rsid w:val="00E870F4"/>
    <w:rsid w:val="00E94DEC"/>
    <w:rsid w:val="00EA1E03"/>
    <w:rsid w:val="00EA1E86"/>
    <w:rsid w:val="00EA7AEB"/>
    <w:rsid w:val="00EB4C6A"/>
    <w:rsid w:val="00F009E2"/>
    <w:rsid w:val="00F5042D"/>
    <w:rsid w:val="00F529AF"/>
    <w:rsid w:val="00F570BA"/>
    <w:rsid w:val="00F705B0"/>
    <w:rsid w:val="00FB6ED6"/>
    <w:rsid w:val="00FE0A69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5AC348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6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duction3:Desktop:13_10_25&#12288;&#26742;&#24029;W&#65295;&#12458;&#12540;&#12501;&#12442;&#12531;&#12495;&#12454;&#12473;2013&#12486;&#12531;&#12501;&#12442;&#12524;&#12540;&#12488;&#32032;&#26448;:13_10_25&#12288;&#26742;&#24029;W&#65295;&#12458;&#12540;&#12501;&#12442;&#12531;&#12495;&#12454;&#12473;2013&#12486;&#12531;&#12501;&#12442;&#12524;&#12540;&#12488;&#32032;&#26448;&#12418;&#12392;.dotx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13_10_25　桶川W／オープンハウス2013テンプレート素材もと.dotx</Template>
  <TotalTime>78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107</cp:revision>
  <dcterms:created xsi:type="dcterms:W3CDTF">2015-06-05T00:33:00Z</dcterms:created>
  <dcterms:modified xsi:type="dcterms:W3CDTF">2015-06-30T05:10:00Z</dcterms:modified>
</cp:coreProperties>
</file>